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b w:val="0"/>
          <w:bCs w:val="0"/>
          <w:color w:val="000000" w:themeColor="text1"/>
          <w:sz w:val="18"/>
          <w:szCs w:val="18"/>
        </w:rPr>
        <w:id w:val="254023022"/>
        <w:placeholder>
          <w:docPart w:val="5B693319F30C488BA04871C3C808F270"/>
        </w:placeholder>
      </w:sdtPr>
      <w:sdtEndPr>
        <w:rPr>
          <w:b/>
          <w:sz w:val="22"/>
          <w:szCs w:val="22"/>
        </w:rPr>
      </w:sdtEndPr>
      <w:sdtContent>
        <w:p w14:paraId="424C8399" w14:textId="77777777" w:rsidR="00911E53" w:rsidRDefault="00911E53">
          <w:pPr>
            <w:pStyle w:val="Companyname"/>
          </w:pPr>
          <w:r>
            <w:rPr>
              <w:noProof/>
              <w:lang w:eastAsia="en-US"/>
            </w:rPr>
            <w:drawing>
              <wp:inline distT="0" distB="0" distL="0" distR="0" wp14:anchorId="77C32167" wp14:editId="13E5553F">
                <wp:extent cx="2523507" cy="1070856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H cover photo.jpg"/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32753" cy="11172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0C615F04" w14:textId="1026891E" w:rsidR="00577474" w:rsidRPr="008C601E" w:rsidRDefault="003075FA" w:rsidP="00A820D8">
          <w:pPr>
            <w:pStyle w:val="Companyname"/>
            <w:rPr>
              <w:sz w:val="36"/>
              <w:szCs w:val="36"/>
            </w:rPr>
          </w:pPr>
          <w:r w:rsidRPr="008C601E">
            <w:rPr>
              <w:sz w:val="36"/>
              <w:szCs w:val="36"/>
            </w:rPr>
            <w:t>C</w:t>
          </w:r>
          <w:r w:rsidR="00604676">
            <w:rPr>
              <w:sz w:val="36"/>
              <w:szCs w:val="36"/>
            </w:rPr>
            <w:t>hildcare</w:t>
          </w:r>
          <w:r w:rsidRPr="008C601E">
            <w:rPr>
              <w:sz w:val="36"/>
              <w:szCs w:val="36"/>
            </w:rPr>
            <w:t xml:space="preserve"> Request Form</w:t>
          </w:r>
        </w:p>
        <w:p w14:paraId="081C95D4" w14:textId="77777777" w:rsidR="00A820D8" w:rsidRPr="00A820D8" w:rsidRDefault="00A820D8" w:rsidP="00A820D8">
          <w:pPr>
            <w:spacing w:before="0" w:after="0"/>
            <w:jc w:val="center"/>
            <w:rPr>
              <w:b/>
              <w:color w:val="2998E3" w:themeColor="hyperlink"/>
              <w:sz w:val="22"/>
              <w:szCs w:val="22"/>
              <w:u w:val="single"/>
            </w:rPr>
          </w:pPr>
          <w:bookmarkStart w:id="0" w:name="_GoBack"/>
          <w:bookmarkEnd w:id="0"/>
        </w:p>
        <w:tbl>
          <w:tblPr>
            <w:tblStyle w:val="TableGrid"/>
            <w:tblW w:w="0" w:type="auto"/>
            <w:tblBorders>
              <w:left w:val="none" w:sz="0" w:space="0" w:color="auto"/>
              <w:right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11016"/>
          </w:tblGrid>
          <w:tr w:rsidR="0065358F" w14:paraId="31C71781" w14:textId="77777777" w:rsidTr="002825B4">
            <w:tc>
              <w:tcPr>
                <w:tcW w:w="11016" w:type="dxa"/>
                <w:tcBorders>
                  <w:bottom w:val="single" w:sz="4" w:space="0" w:color="auto"/>
                </w:tcBorders>
                <w:shd w:val="clear" w:color="auto" w:fill="99CCFF"/>
              </w:tcPr>
              <w:p w14:paraId="2ADE6B4C" w14:textId="5CE77264" w:rsidR="0065358F" w:rsidRPr="00E77667" w:rsidRDefault="0065358F" w:rsidP="002825B4">
                <w:pPr>
                  <w:rPr>
                    <w:b/>
                    <w:szCs w:val="22"/>
                  </w:rPr>
                </w:pPr>
                <w:r>
                  <w:rPr>
                    <w:b/>
                    <w:sz w:val="22"/>
                    <w:szCs w:val="22"/>
                  </w:rPr>
                  <w:t>Requirements</w:t>
                </w:r>
              </w:p>
            </w:tc>
          </w:tr>
          <w:tr w:rsidR="0065358F" w14:paraId="75D07D61" w14:textId="77777777" w:rsidTr="002825B4">
            <w:trPr>
              <w:trHeight w:val="782"/>
            </w:trPr>
            <w:tc>
              <w:tcPr>
                <w:tcW w:w="11016" w:type="dxa"/>
              </w:tcPr>
              <w:p w14:paraId="3DDD81FC" w14:textId="221283DC" w:rsidR="0065358F" w:rsidRPr="00604676" w:rsidRDefault="0065358F" w:rsidP="002825B4">
                <w:pPr>
                  <w:rPr>
                    <w:szCs w:val="22"/>
                  </w:rPr>
                </w:pPr>
                <w:r w:rsidRPr="00760DFE">
                  <w:rPr>
                    <w:szCs w:val="22"/>
                  </w:rPr>
                  <w:t>Advanced child</w:t>
                </w:r>
                <w:r>
                  <w:rPr>
                    <w:szCs w:val="22"/>
                  </w:rPr>
                  <w:t xml:space="preserve">care registration is </w:t>
                </w:r>
                <w:r w:rsidRPr="00760DFE">
                  <w:rPr>
                    <w:szCs w:val="22"/>
                  </w:rPr>
                  <w:t>required for all participants. An advanced registration report should be provided to the childcare coordinator at least one week prior to your event. This report should include a list of names and birth dates of children who are enrolled.</w:t>
                </w:r>
                <w:r w:rsidR="003A4089">
                  <w:rPr>
                    <w:szCs w:val="22"/>
                  </w:rPr>
                  <w:t xml:space="preserve"> Please email us an updated report if there </w:t>
                </w:r>
                <w:proofErr w:type="gramStart"/>
                <w:r w:rsidR="003A4089">
                  <w:rPr>
                    <w:szCs w:val="22"/>
                  </w:rPr>
                  <w:t>are</w:t>
                </w:r>
                <w:proofErr w:type="gramEnd"/>
                <w:r w:rsidR="003A4089">
                  <w:rPr>
                    <w:szCs w:val="22"/>
                  </w:rPr>
                  <w:t xml:space="preserve"> children who are registered after you give us a report of children who will need childcare.</w:t>
                </w:r>
              </w:p>
            </w:tc>
          </w:tr>
          <w:tr w:rsidR="003A4089" w14:paraId="1F045D2E" w14:textId="77777777" w:rsidTr="003A4089">
            <w:trPr>
              <w:trHeight w:val="350"/>
            </w:trPr>
            <w:tc>
              <w:tcPr>
                <w:tcW w:w="11016" w:type="dxa"/>
              </w:tcPr>
              <w:p w14:paraId="1FFBEEC9" w14:textId="78C6C831" w:rsidR="003A4089" w:rsidRPr="00760DFE" w:rsidRDefault="003A4089" w:rsidP="002825B4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Childcar</w:t>
                </w:r>
                <w:r w:rsidR="00947150">
                  <w:rPr>
                    <w:szCs w:val="22"/>
                  </w:rPr>
                  <w:t>e is provided for children 6 weeks</w:t>
                </w:r>
                <w:r>
                  <w:rPr>
                    <w:szCs w:val="22"/>
                  </w:rPr>
                  <w:t xml:space="preserve"> – 12yrs old</w:t>
                </w:r>
              </w:p>
            </w:tc>
          </w:tr>
          <w:tr w:rsidR="0065358F" w14:paraId="3ABD4762" w14:textId="77777777" w:rsidTr="002825B4">
            <w:trPr>
              <w:trHeight w:val="260"/>
            </w:trPr>
            <w:tc>
              <w:tcPr>
                <w:tcW w:w="11016" w:type="dxa"/>
              </w:tcPr>
              <w:p w14:paraId="5A66F476" w14:textId="4F85FED9" w:rsidR="0065358F" w:rsidRPr="00760DFE" w:rsidRDefault="0065358F" w:rsidP="002825B4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Please submit your childca</w:t>
                </w:r>
                <w:r w:rsidR="00442A74">
                  <w:rPr>
                    <w:szCs w:val="22"/>
                  </w:rPr>
                  <w:t>re request at least 6 weeks</w:t>
                </w:r>
                <w:r>
                  <w:rPr>
                    <w:szCs w:val="22"/>
                  </w:rPr>
                  <w:t xml:space="preserve"> prior to when you need childcare.</w:t>
                </w:r>
              </w:p>
            </w:tc>
          </w:tr>
          <w:tr w:rsidR="00184EF6" w14:paraId="11B90E55" w14:textId="77777777" w:rsidTr="002825B4">
            <w:trPr>
              <w:trHeight w:val="260"/>
            </w:trPr>
            <w:tc>
              <w:tcPr>
                <w:tcW w:w="11016" w:type="dxa"/>
              </w:tcPr>
              <w:p w14:paraId="18C67D13" w14:textId="036790D9" w:rsidR="00184EF6" w:rsidRDefault="00184EF6" w:rsidP="002825B4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Please know your department will be required to help offset the costs of childcare for your event.</w:t>
                </w:r>
              </w:p>
            </w:tc>
          </w:tr>
          <w:tr w:rsidR="0065358F" w14:paraId="5C548910" w14:textId="77777777" w:rsidTr="002825B4">
            <w:trPr>
              <w:trHeight w:val="260"/>
            </w:trPr>
            <w:tc>
              <w:tcPr>
                <w:tcW w:w="11016" w:type="dxa"/>
              </w:tcPr>
              <w:p w14:paraId="0A683F64" w14:textId="1C098F8D" w:rsidR="0065358F" w:rsidRDefault="00E64E0B" w:rsidP="00E64E0B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Your event must have at least 3 children who need childcare for us to provide childcare for your event.</w:t>
                </w:r>
              </w:p>
            </w:tc>
          </w:tr>
        </w:tbl>
        <w:p w14:paraId="24521FED" w14:textId="77777777" w:rsidR="0065358F" w:rsidRDefault="0065358F" w:rsidP="0065358F">
          <w:pPr>
            <w:rPr>
              <w:b/>
              <w:sz w:val="22"/>
              <w:szCs w:val="22"/>
            </w:rPr>
          </w:pPr>
        </w:p>
        <w:tbl>
          <w:tblPr>
            <w:tblStyle w:val="TableGrid"/>
            <w:tblW w:w="0" w:type="auto"/>
            <w:tblBorders>
              <w:left w:val="none" w:sz="0" w:space="0" w:color="auto"/>
              <w:right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2754"/>
            <w:gridCol w:w="144"/>
            <w:gridCol w:w="774"/>
            <w:gridCol w:w="1386"/>
            <w:gridCol w:w="450"/>
            <w:gridCol w:w="1836"/>
            <w:gridCol w:w="918"/>
            <w:gridCol w:w="846"/>
            <w:gridCol w:w="1908"/>
          </w:tblGrid>
          <w:tr w:rsidR="00E77667" w14:paraId="6F45DAD2" w14:textId="77777777" w:rsidTr="00E77667">
            <w:tc>
              <w:tcPr>
                <w:tcW w:w="11016" w:type="dxa"/>
                <w:gridSpan w:val="9"/>
                <w:tcBorders>
                  <w:bottom w:val="single" w:sz="4" w:space="0" w:color="auto"/>
                </w:tcBorders>
                <w:shd w:val="clear" w:color="auto" w:fill="99CCFF"/>
              </w:tcPr>
              <w:p w14:paraId="297B0399" w14:textId="77777777" w:rsidR="00E77667" w:rsidRPr="00E77667" w:rsidRDefault="00E77667" w:rsidP="00604676">
                <w:pPr>
                  <w:rPr>
                    <w:b/>
                    <w:szCs w:val="22"/>
                  </w:rPr>
                </w:pPr>
                <w:r w:rsidRPr="00E77667">
                  <w:rPr>
                    <w:b/>
                    <w:sz w:val="22"/>
                    <w:szCs w:val="22"/>
                  </w:rPr>
                  <w:t>Basic Information</w:t>
                </w:r>
              </w:p>
            </w:tc>
          </w:tr>
          <w:tr w:rsidR="00604676" w14:paraId="2A461112" w14:textId="77777777" w:rsidTr="00E77667">
            <w:tc>
              <w:tcPr>
                <w:tcW w:w="11016" w:type="dxa"/>
                <w:gridSpan w:val="9"/>
                <w:tcBorders>
                  <w:bottom w:val="single" w:sz="4" w:space="0" w:color="auto"/>
                </w:tcBorders>
              </w:tcPr>
              <w:p w14:paraId="65E8AD1D" w14:textId="77777777" w:rsidR="00604676" w:rsidRPr="00604676" w:rsidRDefault="00604676" w:rsidP="00604676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Name of Event:</w:t>
                </w:r>
              </w:p>
            </w:tc>
          </w:tr>
          <w:tr w:rsidR="00E77667" w14:paraId="3D3643E3" w14:textId="77777777" w:rsidTr="003A4089">
            <w:tc>
              <w:tcPr>
                <w:tcW w:w="5508" w:type="dxa"/>
                <w:gridSpan w:val="5"/>
                <w:tcBorders>
                  <w:bottom w:val="single" w:sz="4" w:space="0" w:color="auto"/>
                  <w:right w:val="nil"/>
                </w:tcBorders>
              </w:tcPr>
              <w:p w14:paraId="5D09A9B7" w14:textId="77777777" w:rsidR="00E77667" w:rsidRDefault="00E77667" w:rsidP="00604676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Estimated number of children:</w:t>
                </w:r>
              </w:p>
            </w:tc>
            <w:tc>
              <w:tcPr>
                <w:tcW w:w="5508" w:type="dxa"/>
                <w:gridSpan w:val="4"/>
                <w:tcBorders>
                  <w:left w:val="nil"/>
                  <w:bottom w:val="single" w:sz="4" w:space="0" w:color="auto"/>
                </w:tcBorders>
              </w:tcPr>
              <w:p w14:paraId="56C0CAF0" w14:textId="331CA1C1" w:rsidR="00E77667" w:rsidRDefault="003A4089" w:rsidP="00604676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Age Range:</w:t>
                </w:r>
              </w:p>
            </w:tc>
          </w:tr>
          <w:tr w:rsidR="003A4089" w14:paraId="47D91270" w14:textId="77777777" w:rsidTr="003A4089">
            <w:tc>
              <w:tcPr>
                <w:tcW w:w="2754" w:type="dxa"/>
                <w:tcBorders>
                  <w:bottom w:val="single" w:sz="4" w:space="0" w:color="auto"/>
                  <w:right w:val="nil"/>
                </w:tcBorders>
              </w:tcPr>
              <w:p w14:paraId="04382029" w14:textId="77777777" w:rsidR="003A4089" w:rsidRPr="00604676" w:rsidRDefault="003A4089" w:rsidP="005552AF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Submitted by:</w:t>
                </w:r>
              </w:p>
            </w:tc>
            <w:tc>
              <w:tcPr>
                <w:tcW w:w="2754" w:type="dxa"/>
                <w:gridSpan w:val="4"/>
                <w:tcBorders>
                  <w:left w:val="nil"/>
                  <w:bottom w:val="single" w:sz="4" w:space="0" w:color="auto"/>
                  <w:right w:val="nil"/>
                </w:tcBorders>
              </w:tcPr>
              <w:p w14:paraId="3F3A1732" w14:textId="26040B74" w:rsidR="003A4089" w:rsidRPr="00604676" w:rsidRDefault="003A4089" w:rsidP="005552AF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Date Submitted:</w:t>
                </w:r>
              </w:p>
            </w:tc>
            <w:tc>
              <w:tcPr>
                <w:tcW w:w="2754" w:type="dxa"/>
                <w:gridSpan w:val="2"/>
                <w:tcBorders>
                  <w:left w:val="nil"/>
                  <w:bottom w:val="single" w:sz="4" w:space="0" w:color="auto"/>
                  <w:right w:val="nil"/>
                </w:tcBorders>
              </w:tcPr>
              <w:p w14:paraId="3298ABD0" w14:textId="1D8351FD" w:rsidR="003A4089" w:rsidRPr="00604676" w:rsidRDefault="003A4089" w:rsidP="005552AF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Phone #</w:t>
                </w:r>
              </w:p>
            </w:tc>
            <w:tc>
              <w:tcPr>
                <w:tcW w:w="2754" w:type="dxa"/>
                <w:gridSpan w:val="2"/>
                <w:tcBorders>
                  <w:left w:val="nil"/>
                  <w:bottom w:val="single" w:sz="4" w:space="0" w:color="auto"/>
                </w:tcBorders>
              </w:tcPr>
              <w:p w14:paraId="28F1305C" w14:textId="51ED2463" w:rsidR="003A4089" w:rsidRPr="00604676" w:rsidRDefault="003A4089" w:rsidP="005552AF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Email:</w:t>
                </w:r>
              </w:p>
            </w:tc>
          </w:tr>
          <w:tr w:rsidR="00E64E0B" w14:paraId="737396AE" w14:textId="77777777" w:rsidTr="00E64E0B">
            <w:tc>
              <w:tcPr>
                <w:tcW w:w="5508" w:type="dxa"/>
                <w:gridSpan w:val="5"/>
                <w:tcBorders>
                  <w:bottom w:val="single" w:sz="4" w:space="0" w:color="auto"/>
                  <w:right w:val="nil"/>
                </w:tcBorders>
              </w:tcPr>
              <w:p w14:paraId="0DC157BB" w14:textId="77777777" w:rsidR="00E64E0B" w:rsidRDefault="00E64E0B" w:rsidP="005552AF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Location of Event:</w:t>
                </w:r>
              </w:p>
            </w:tc>
            <w:tc>
              <w:tcPr>
                <w:tcW w:w="5508" w:type="dxa"/>
                <w:gridSpan w:val="4"/>
                <w:tcBorders>
                  <w:left w:val="nil"/>
                  <w:bottom w:val="single" w:sz="4" w:space="0" w:color="auto"/>
                </w:tcBorders>
              </w:tcPr>
              <w:p w14:paraId="6DA5246F" w14:textId="3B02DE03" w:rsidR="00E64E0B" w:rsidRDefault="00E64E0B" w:rsidP="005552AF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How parents will register for your event:</w:t>
                </w:r>
              </w:p>
            </w:tc>
          </w:tr>
          <w:tr w:rsidR="00E64E0B" w14:paraId="40C0C1C2" w14:textId="77777777" w:rsidTr="00E64E0B">
            <w:tc>
              <w:tcPr>
                <w:tcW w:w="3672" w:type="dxa"/>
                <w:gridSpan w:val="3"/>
                <w:tcBorders>
                  <w:bottom w:val="single" w:sz="4" w:space="0" w:color="auto"/>
                  <w:right w:val="nil"/>
                </w:tcBorders>
              </w:tcPr>
              <w:p w14:paraId="2E98C240" w14:textId="15FCFB80" w:rsidR="00E64E0B" w:rsidRDefault="00E64E0B" w:rsidP="005552AF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Account Code:</w:t>
                </w:r>
              </w:p>
            </w:tc>
            <w:tc>
              <w:tcPr>
                <w:tcW w:w="3672" w:type="dxa"/>
                <w:gridSpan w:val="3"/>
                <w:tcBorders>
                  <w:left w:val="nil"/>
                  <w:bottom w:val="single" w:sz="4" w:space="0" w:color="auto"/>
                  <w:right w:val="nil"/>
                </w:tcBorders>
              </w:tcPr>
              <w:p w14:paraId="3560CBB2" w14:textId="25492CDA" w:rsidR="00E64E0B" w:rsidRDefault="00E64E0B" w:rsidP="005552AF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Department:</w:t>
                </w:r>
              </w:p>
            </w:tc>
            <w:tc>
              <w:tcPr>
                <w:tcW w:w="3672" w:type="dxa"/>
                <w:gridSpan w:val="3"/>
                <w:tcBorders>
                  <w:left w:val="nil"/>
                  <w:bottom w:val="single" w:sz="4" w:space="0" w:color="auto"/>
                </w:tcBorders>
              </w:tcPr>
              <w:p w14:paraId="277EA65B" w14:textId="00317D67" w:rsidR="00E64E0B" w:rsidRDefault="00184EF6" w:rsidP="005552AF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S</w:t>
                </w:r>
                <w:r w:rsidR="00E64E0B">
                  <w:rPr>
                    <w:szCs w:val="22"/>
                  </w:rPr>
                  <w:t>y</w:t>
                </w:r>
                <w:r>
                  <w:rPr>
                    <w:szCs w:val="22"/>
                  </w:rPr>
                  <w:t>st</w:t>
                </w:r>
                <w:r w:rsidR="00E64E0B">
                  <w:rPr>
                    <w:szCs w:val="22"/>
                  </w:rPr>
                  <w:t>em:</w:t>
                </w:r>
              </w:p>
            </w:tc>
          </w:tr>
          <w:tr w:rsidR="0065358F" w14:paraId="3270D15A" w14:textId="77777777" w:rsidTr="005552AF">
            <w:tc>
              <w:tcPr>
                <w:tcW w:w="11016" w:type="dxa"/>
                <w:gridSpan w:val="9"/>
                <w:tcBorders>
                  <w:bottom w:val="single" w:sz="4" w:space="0" w:color="auto"/>
                </w:tcBorders>
              </w:tcPr>
              <w:p w14:paraId="4675DB74" w14:textId="5F598118" w:rsidR="0065358F" w:rsidRDefault="0065358F" w:rsidP="005552AF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Date that registration is closed:</w:t>
                </w:r>
              </w:p>
            </w:tc>
          </w:tr>
          <w:tr w:rsidR="00604676" w14:paraId="208AE6F8" w14:textId="77777777" w:rsidTr="00E77667">
            <w:tc>
              <w:tcPr>
                <w:tcW w:w="2898" w:type="dxa"/>
                <w:gridSpan w:val="2"/>
                <w:tcBorders>
                  <w:bottom w:val="single" w:sz="4" w:space="0" w:color="auto"/>
                  <w:right w:val="nil"/>
                </w:tcBorders>
              </w:tcPr>
              <w:p w14:paraId="346881D4" w14:textId="77777777" w:rsidR="00604676" w:rsidRDefault="00604676" w:rsidP="00604676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 xml:space="preserve">Is this a one time event?: </w:t>
                </w:r>
              </w:p>
            </w:tc>
            <w:tc>
              <w:tcPr>
                <w:tcW w:w="2160" w:type="dxa"/>
                <w:gridSpan w:val="2"/>
                <w:tcBorders>
                  <w:left w:val="nil"/>
                  <w:bottom w:val="single" w:sz="4" w:space="0" w:color="auto"/>
                  <w:right w:val="nil"/>
                </w:tcBorders>
              </w:tcPr>
              <w:p w14:paraId="28497C28" w14:textId="77777777" w:rsidR="00604676" w:rsidRDefault="00604676" w:rsidP="00604676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If yes, Date:</w:t>
                </w:r>
              </w:p>
            </w:tc>
            <w:tc>
              <w:tcPr>
                <w:tcW w:w="2286" w:type="dxa"/>
                <w:gridSpan w:val="2"/>
                <w:tcBorders>
                  <w:left w:val="nil"/>
                  <w:bottom w:val="single" w:sz="4" w:space="0" w:color="auto"/>
                  <w:right w:val="nil"/>
                </w:tcBorders>
              </w:tcPr>
              <w:p w14:paraId="262CD1B7" w14:textId="77777777" w:rsidR="00604676" w:rsidRDefault="00604676" w:rsidP="00604676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Day of Week:</w:t>
                </w:r>
              </w:p>
            </w:tc>
            <w:tc>
              <w:tcPr>
                <w:tcW w:w="1764" w:type="dxa"/>
                <w:gridSpan w:val="2"/>
                <w:tcBorders>
                  <w:left w:val="nil"/>
                  <w:bottom w:val="single" w:sz="4" w:space="0" w:color="auto"/>
                  <w:right w:val="nil"/>
                </w:tcBorders>
              </w:tcPr>
              <w:p w14:paraId="20762263" w14:textId="77777777" w:rsidR="00604676" w:rsidRDefault="00604676" w:rsidP="00604676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Start Time:</w:t>
                </w:r>
              </w:p>
            </w:tc>
            <w:tc>
              <w:tcPr>
                <w:tcW w:w="1908" w:type="dxa"/>
                <w:tcBorders>
                  <w:left w:val="nil"/>
                  <w:bottom w:val="single" w:sz="4" w:space="0" w:color="auto"/>
                </w:tcBorders>
              </w:tcPr>
              <w:p w14:paraId="6F11FFB0" w14:textId="77777777" w:rsidR="00604676" w:rsidRDefault="00604676" w:rsidP="00604676">
                <w:pPr>
                  <w:rPr>
                    <w:szCs w:val="22"/>
                  </w:rPr>
                </w:pPr>
                <w:r>
                  <w:rPr>
                    <w:szCs w:val="22"/>
                  </w:rPr>
                  <w:t>End Time:</w:t>
                </w:r>
              </w:p>
            </w:tc>
          </w:tr>
          <w:tr w:rsidR="00E77667" w14:paraId="18BEF120" w14:textId="77777777" w:rsidTr="005552AF">
            <w:tc>
              <w:tcPr>
                <w:tcW w:w="11016" w:type="dxa"/>
                <w:gridSpan w:val="9"/>
                <w:tcBorders>
                  <w:bottom w:val="single" w:sz="4" w:space="0" w:color="auto"/>
                </w:tcBorders>
              </w:tcPr>
              <w:p w14:paraId="0BCB7E74" w14:textId="77777777" w:rsidR="00E77667" w:rsidRPr="00E77667" w:rsidRDefault="00E77667" w:rsidP="00604676">
                <w:pPr>
                  <w:rPr>
                    <w:b/>
                    <w:szCs w:val="22"/>
                  </w:rPr>
                </w:pPr>
                <w:r>
                  <w:rPr>
                    <w:b/>
                    <w:szCs w:val="22"/>
                  </w:rPr>
                  <w:t>Please note that childcare is not provided after 8:30pm</w:t>
                </w:r>
              </w:p>
            </w:tc>
          </w:tr>
        </w:tbl>
        <w:p w14:paraId="703508F3" w14:textId="77777777" w:rsidR="00D64B50" w:rsidRDefault="00DC7B60" w:rsidP="00604676">
          <w:pPr>
            <w:rPr>
              <w:b/>
              <w:sz w:val="22"/>
              <w:szCs w:val="22"/>
            </w:rPr>
          </w:pPr>
        </w:p>
      </w:sdtContent>
    </w:sdt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508"/>
        <w:gridCol w:w="5508"/>
      </w:tblGrid>
      <w:tr w:rsidR="00E77667" w14:paraId="0B42DFE2" w14:textId="77777777" w:rsidTr="00E77667"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3DA5588D" w14:textId="77777777" w:rsidR="00E77667" w:rsidRPr="00E77667" w:rsidRDefault="00E77667" w:rsidP="005552AF">
            <w:pPr>
              <w:rPr>
                <w:b/>
                <w:szCs w:val="22"/>
              </w:rPr>
            </w:pPr>
            <w:r>
              <w:rPr>
                <w:b/>
                <w:sz w:val="22"/>
                <w:szCs w:val="22"/>
              </w:rPr>
              <w:t>Recurring Event</w:t>
            </w:r>
          </w:p>
        </w:tc>
      </w:tr>
      <w:tr w:rsidR="00E77667" w14:paraId="26404702" w14:textId="77777777" w:rsidTr="00E77667">
        <w:tc>
          <w:tcPr>
            <w:tcW w:w="5508" w:type="dxa"/>
            <w:tcBorders>
              <w:bottom w:val="single" w:sz="4" w:space="0" w:color="auto"/>
              <w:right w:val="nil"/>
            </w:tcBorders>
          </w:tcPr>
          <w:p w14:paraId="1F939F98" w14:textId="77777777" w:rsidR="00E77667" w:rsidRPr="00604676" w:rsidRDefault="00E77667" w:rsidP="005552AF">
            <w:pPr>
              <w:rPr>
                <w:szCs w:val="22"/>
              </w:rPr>
            </w:pPr>
            <w:r>
              <w:rPr>
                <w:szCs w:val="22"/>
              </w:rPr>
              <w:t>Days of Event:</w:t>
            </w:r>
          </w:p>
        </w:tc>
        <w:tc>
          <w:tcPr>
            <w:tcW w:w="5508" w:type="dxa"/>
            <w:tcBorders>
              <w:left w:val="nil"/>
              <w:bottom w:val="single" w:sz="4" w:space="0" w:color="auto"/>
            </w:tcBorders>
          </w:tcPr>
          <w:p w14:paraId="7D5E506C" w14:textId="7F7321CB" w:rsidR="00E77667" w:rsidRPr="00604676" w:rsidRDefault="00AC6F89" w:rsidP="005552AF">
            <w:pPr>
              <w:rPr>
                <w:szCs w:val="22"/>
              </w:rPr>
            </w:pPr>
            <w:r>
              <w:rPr>
                <w:szCs w:val="22"/>
              </w:rPr>
              <w:t>Event Occurrence</w:t>
            </w:r>
            <w:r w:rsidR="00E77667">
              <w:rPr>
                <w:szCs w:val="22"/>
              </w:rPr>
              <w:t>:</w:t>
            </w:r>
          </w:p>
        </w:tc>
      </w:tr>
      <w:tr w:rsidR="00BE2252" w14:paraId="0375E28A" w14:textId="77777777" w:rsidTr="00E77667">
        <w:tc>
          <w:tcPr>
            <w:tcW w:w="5508" w:type="dxa"/>
            <w:tcBorders>
              <w:bottom w:val="single" w:sz="4" w:space="0" w:color="auto"/>
              <w:right w:val="nil"/>
            </w:tcBorders>
          </w:tcPr>
          <w:p w14:paraId="57AAA164" w14:textId="5C806A13" w:rsidR="00BE2252" w:rsidRDefault="00BE2252" w:rsidP="005552AF">
            <w:pPr>
              <w:rPr>
                <w:szCs w:val="22"/>
              </w:rPr>
            </w:pPr>
            <w:r>
              <w:rPr>
                <w:szCs w:val="22"/>
              </w:rPr>
              <w:t>Start Date of Event:</w:t>
            </w:r>
          </w:p>
        </w:tc>
        <w:tc>
          <w:tcPr>
            <w:tcW w:w="5508" w:type="dxa"/>
            <w:tcBorders>
              <w:left w:val="nil"/>
              <w:bottom w:val="single" w:sz="4" w:space="0" w:color="auto"/>
            </w:tcBorders>
          </w:tcPr>
          <w:p w14:paraId="47FE57AA" w14:textId="45723F9B" w:rsidR="00BE2252" w:rsidRDefault="00BE2252" w:rsidP="005552AF">
            <w:pPr>
              <w:rPr>
                <w:szCs w:val="22"/>
              </w:rPr>
            </w:pPr>
            <w:r>
              <w:rPr>
                <w:szCs w:val="22"/>
              </w:rPr>
              <w:t>End Date of Event:</w:t>
            </w:r>
          </w:p>
        </w:tc>
      </w:tr>
      <w:tr w:rsidR="00BE2252" w14:paraId="1FE23657" w14:textId="77777777" w:rsidTr="00E77667">
        <w:tc>
          <w:tcPr>
            <w:tcW w:w="5508" w:type="dxa"/>
            <w:tcBorders>
              <w:bottom w:val="single" w:sz="4" w:space="0" w:color="auto"/>
              <w:right w:val="nil"/>
            </w:tcBorders>
          </w:tcPr>
          <w:p w14:paraId="297020B7" w14:textId="444B6532" w:rsidR="00BE2252" w:rsidRDefault="00BE2252" w:rsidP="005552AF">
            <w:pPr>
              <w:rPr>
                <w:szCs w:val="22"/>
              </w:rPr>
            </w:pPr>
            <w:r>
              <w:rPr>
                <w:szCs w:val="22"/>
              </w:rPr>
              <w:t>Start Time of Event:</w:t>
            </w:r>
          </w:p>
        </w:tc>
        <w:tc>
          <w:tcPr>
            <w:tcW w:w="5508" w:type="dxa"/>
            <w:tcBorders>
              <w:left w:val="nil"/>
              <w:bottom w:val="single" w:sz="4" w:space="0" w:color="auto"/>
            </w:tcBorders>
          </w:tcPr>
          <w:p w14:paraId="4DA3CC52" w14:textId="1B7614D8" w:rsidR="00BE2252" w:rsidRDefault="00BE2252" w:rsidP="005552AF">
            <w:pPr>
              <w:rPr>
                <w:szCs w:val="22"/>
              </w:rPr>
            </w:pPr>
            <w:r>
              <w:rPr>
                <w:szCs w:val="22"/>
              </w:rPr>
              <w:t>End Time of Event:</w:t>
            </w:r>
          </w:p>
        </w:tc>
      </w:tr>
      <w:tr w:rsidR="00BE2252" w14:paraId="070A5227" w14:textId="77777777" w:rsidTr="005552AF">
        <w:tc>
          <w:tcPr>
            <w:tcW w:w="11016" w:type="dxa"/>
            <w:gridSpan w:val="2"/>
            <w:tcBorders>
              <w:bottom w:val="single" w:sz="4" w:space="0" w:color="auto"/>
            </w:tcBorders>
          </w:tcPr>
          <w:p w14:paraId="4A7BB7AA" w14:textId="0C1F286B" w:rsidR="00BE2252" w:rsidRDefault="003A4089" w:rsidP="005552AF">
            <w:pPr>
              <w:rPr>
                <w:szCs w:val="22"/>
              </w:rPr>
            </w:pPr>
            <w:r>
              <w:rPr>
                <w:szCs w:val="22"/>
              </w:rPr>
              <w:t>Please list below any</w:t>
            </w:r>
            <w:r w:rsidR="00BE2252">
              <w:rPr>
                <w:szCs w:val="22"/>
              </w:rPr>
              <w:t xml:space="preserve"> Holiday/Season Breaks to be taken during this recurring schedule:</w:t>
            </w:r>
          </w:p>
          <w:p w14:paraId="5935FBD0" w14:textId="5316D39F" w:rsidR="0065358F" w:rsidRDefault="0065358F" w:rsidP="005552AF">
            <w:pPr>
              <w:rPr>
                <w:szCs w:val="22"/>
              </w:rPr>
            </w:pPr>
          </w:p>
        </w:tc>
      </w:tr>
      <w:tr w:rsidR="00E77667" w14:paraId="5373D2C4" w14:textId="77777777" w:rsidTr="005552AF">
        <w:tc>
          <w:tcPr>
            <w:tcW w:w="11016" w:type="dxa"/>
            <w:gridSpan w:val="2"/>
            <w:tcBorders>
              <w:bottom w:val="single" w:sz="4" w:space="0" w:color="auto"/>
            </w:tcBorders>
          </w:tcPr>
          <w:p w14:paraId="0AF0D04D" w14:textId="77777777" w:rsidR="00E77667" w:rsidRPr="00E77667" w:rsidRDefault="00E77667" w:rsidP="005552AF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Please note that childcare is not provided after 8:30pm</w:t>
            </w:r>
          </w:p>
        </w:tc>
      </w:tr>
    </w:tbl>
    <w:p w14:paraId="1D699D45" w14:textId="77777777" w:rsidR="00E77667" w:rsidRDefault="00E77667" w:rsidP="00604676">
      <w:pPr>
        <w:rPr>
          <w:b/>
          <w:sz w:val="22"/>
          <w:szCs w:val="22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016"/>
      </w:tblGrid>
      <w:tr w:rsidR="005552AF" w14:paraId="2E296ABD" w14:textId="77777777" w:rsidTr="005552AF">
        <w:tc>
          <w:tcPr>
            <w:tcW w:w="11016" w:type="dxa"/>
            <w:tcBorders>
              <w:bottom w:val="single" w:sz="4" w:space="0" w:color="auto"/>
            </w:tcBorders>
            <w:shd w:val="clear" w:color="auto" w:fill="99CCFF"/>
          </w:tcPr>
          <w:p w14:paraId="6ADFFE3D" w14:textId="0334E71B" w:rsidR="005552AF" w:rsidRPr="00E77667" w:rsidRDefault="00760DFE" w:rsidP="005552AF">
            <w:pPr>
              <w:rPr>
                <w:b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Additional Information</w:t>
            </w:r>
          </w:p>
        </w:tc>
      </w:tr>
      <w:tr w:rsidR="00760DFE" w14:paraId="2F39886F" w14:textId="77777777" w:rsidTr="0065358F">
        <w:trPr>
          <w:trHeight w:val="368"/>
        </w:trPr>
        <w:tc>
          <w:tcPr>
            <w:tcW w:w="11016" w:type="dxa"/>
          </w:tcPr>
          <w:p w14:paraId="213006A5" w14:textId="77777777" w:rsidR="00760DFE" w:rsidRDefault="0065358F" w:rsidP="005552AF">
            <w:pPr>
              <w:rPr>
                <w:szCs w:val="22"/>
              </w:rPr>
            </w:pPr>
            <w:r>
              <w:rPr>
                <w:szCs w:val="22"/>
              </w:rPr>
              <w:t>List below any additional information that would be good for us to know:</w:t>
            </w:r>
          </w:p>
          <w:p w14:paraId="7BA2CA58" w14:textId="56233EE0" w:rsidR="0065358F" w:rsidRPr="00604676" w:rsidRDefault="0065358F" w:rsidP="005552AF">
            <w:pPr>
              <w:rPr>
                <w:szCs w:val="22"/>
              </w:rPr>
            </w:pPr>
          </w:p>
        </w:tc>
      </w:tr>
    </w:tbl>
    <w:p w14:paraId="37B30BFF" w14:textId="77777777" w:rsidR="005552AF" w:rsidRPr="00604676" w:rsidRDefault="005552AF" w:rsidP="00604676">
      <w:pPr>
        <w:rPr>
          <w:b/>
          <w:sz w:val="22"/>
          <w:szCs w:val="22"/>
        </w:rPr>
      </w:pPr>
    </w:p>
    <w:sectPr w:rsidR="005552AF" w:rsidRPr="00604676"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9794C3" w14:textId="77777777" w:rsidR="005552AF" w:rsidRDefault="005552AF">
      <w:r>
        <w:separator/>
      </w:r>
    </w:p>
  </w:endnote>
  <w:endnote w:type="continuationSeparator" w:id="0">
    <w:p w14:paraId="0EC12799" w14:textId="77777777" w:rsidR="005552AF" w:rsidRDefault="00555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0409DB" w14:textId="77777777" w:rsidR="005552AF" w:rsidRDefault="005552AF">
      <w:r>
        <w:separator/>
      </w:r>
    </w:p>
  </w:footnote>
  <w:footnote w:type="continuationSeparator" w:id="0">
    <w:p w14:paraId="5AD63D55" w14:textId="77777777" w:rsidR="005552AF" w:rsidRDefault="005552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BAAD56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156CDA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B24CBC7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B4C0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D284D05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992514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23405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D5CA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F9A50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5349F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E520EDC"/>
    <w:multiLevelType w:val="hybridMultilevel"/>
    <w:tmpl w:val="796A5A3E"/>
    <w:lvl w:ilvl="0" w:tplc="3FBEC43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774E1E"/>
    <w:multiLevelType w:val="hybridMultilevel"/>
    <w:tmpl w:val="46F22FE0"/>
    <w:lvl w:ilvl="0" w:tplc="C1AA3EE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24364A"/>
    <w:multiLevelType w:val="hybridMultilevel"/>
    <w:tmpl w:val="C3A4EA3A"/>
    <w:lvl w:ilvl="0" w:tplc="EA067B72">
      <w:start w:val="1"/>
      <w:numFmt w:val="bullet"/>
      <w:lvlText w:val="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DC5FD1"/>
    <w:multiLevelType w:val="hybridMultilevel"/>
    <w:tmpl w:val="22C08A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D3038A"/>
    <w:multiLevelType w:val="hybridMultilevel"/>
    <w:tmpl w:val="D3641AB4"/>
    <w:lvl w:ilvl="0" w:tplc="D7D23228">
      <w:start w:val="1"/>
      <w:numFmt w:val="bullet"/>
      <w:lvlText w:val="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1813CC"/>
    <w:multiLevelType w:val="hybridMultilevel"/>
    <w:tmpl w:val="3B024F86"/>
    <w:lvl w:ilvl="0" w:tplc="C1AA3EE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E3770B"/>
    <w:multiLevelType w:val="hybridMultilevel"/>
    <w:tmpl w:val="50903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E2432E"/>
    <w:multiLevelType w:val="hybridMultilevel"/>
    <w:tmpl w:val="1700C94A"/>
    <w:lvl w:ilvl="0" w:tplc="C1AA3EE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C954A4"/>
    <w:multiLevelType w:val="hybridMultilevel"/>
    <w:tmpl w:val="7B02767A"/>
    <w:lvl w:ilvl="0" w:tplc="EF2269F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6"/>
  </w:num>
  <w:num w:numId="12">
    <w:abstractNumId w:val="13"/>
  </w:num>
  <w:num w:numId="13">
    <w:abstractNumId w:val="17"/>
  </w:num>
  <w:num w:numId="14">
    <w:abstractNumId w:val="15"/>
  </w:num>
  <w:num w:numId="15">
    <w:abstractNumId w:val="18"/>
  </w:num>
  <w:num w:numId="16">
    <w:abstractNumId w:val="11"/>
  </w:num>
  <w:num w:numId="17">
    <w:abstractNumId w:val="12"/>
  </w:num>
  <w:num w:numId="18">
    <w:abstractNumId w:val="10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47E"/>
    <w:rsid w:val="00085F99"/>
    <w:rsid w:val="0008607D"/>
    <w:rsid w:val="00097BC0"/>
    <w:rsid w:val="000A370E"/>
    <w:rsid w:val="000E2109"/>
    <w:rsid w:val="0010747E"/>
    <w:rsid w:val="00132098"/>
    <w:rsid w:val="001548F7"/>
    <w:rsid w:val="00184EF6"/>
    <w:rsid w:val="00197BDA"/>
    <w:rsid w:val="001B6703"/>
    <w:rsid w:val="001C4619"/>
    <w:rsid w:val="001E30F1"/>
    <w:rsid w:val="001F5C7F"/>
    <w:rsid w:val="00226914"/>
    <w:rsid w:val="00250F6B"/>
    <w:rsid w:val="00275393"/>
    <w:rsid w:val="00276789"/>
    <w:rsid w:val="00292DBF"/>
    <w:rsid w:val="002949D5"/>
    <w:rsid w:val="002B2A8C"/>
    <w:rsid w:val="002F5AA6"/>
    <w:rsid w:val="0030539A"/>
    <w:rsid w:val="003075FA"/>
    <w:rsid w:val="00320C61"/>
    <w:rsid w:val="00371BCD"/>
    <w:rsid w:val="0038576F"/>
    <w:rsid w:val="003A4089"/>
    <w:rsid w:val="003B3588"/>
    <w:rsid w:val="003E3A0E"/>
    <w:rsid w:val="0042378E"/>
    <w:rsid w:val="00442A74"/>
    <w:rsid w:val="00486D09"/>
    <w:rsid w:val="0049360A"/>
    <w:rsid w:val="004A5A46"/>
    <w:rsid w:val="004B11A1"/>
    <w:rsid w:val="004B7A3A"/>
    <w:rsid w:val="004F6A56"/>
    <w:rsid w:val="00540F99"/>
    <w:rsid w:val="005552AF"/>
    <w:rsid w:val="00577474"/>
    <w:rsid w:val="005E2D7B"/>
    <w:rsid w:val="00604676"/>
    <w:rsid w:val="0063502A"/>
    <w:rsid w:val="0065358F"/>
    <w:rsid w:val="006706F9"/>
    <w:rsid w:val="006711CF"/>
    <w:rsid w:val="00673CEF"/>
    <w:rsid w:val="00694E63"/>
    <w:rsid w:val="006B3581"/>
    <w:rsid w:val="007066D2"/>
    <w:rsid w:val="00724F4F"/>
    <w:rsid w:val="007273AE"/>
    <w:rsid w:val="00742897"/>
    <w:rsid w:val="00760DFE"/>
    <w:rsid w:val="00786393"/>
    <w:rsid w:val="007B0091"/>
    <w:rsid w:val="007B4D4C"/>
    <w:rsid w:val="007C2D3D"/>
    <w:rsid w:val="007D3D7E"/>
    <w:rsid w:val="00806C6E"/>
    <w:rsid w:val="0082154E"/>
    <w:rsid w:val="00847530"/>
    <w:rsid w:val="008C601E"/>
    <w:rsid w:val="008F653F"/>
    <w:rsid w:val="00900F2E"/>
    <w:rsid w:val="00911E53"/>
    <w:rsid w:val="00921A9A"/>
    <w:rsid w:val="00947150"/>
    <w:rsid w:val="009C3B4A"/>
    <w:rsid w:val="009F64D7"/>
    <w:rsid w:val="00A02155"/>
    <w:rsid w:val="00A43EB8"/>
    <w:rsid w:val="00A502A5"/>
    <w:rsid w:val="00A6757C"/>
    <w:rsid w:val="00A820D8"/>
    <w:rsid w:val="00A91C27"/>
    <w:rsid w:val="00AA1EBB"/>
    <w:rsid w:val="00AC379D"/>
    <w:rsid w:val="00AC6F89"/>
    <w:rsid w:val="00B1006B"/>
    <w:rsid w:val="00B13536"/>
    <w:rsid w:val="00B82890"/>
    <w:rsid w:val="00B871DF"/>
    <w:rsid w:val="00BA0D52"/>
    <w:rsid w:val="00BD1741"/>
    <w:rsid w:val="00BE2252"/>
    <w:rsid w:val="00BE3A62"/>
    <w:rsid w:val="00C545B8"/>
    <w:rsid w:val="00C56318"/>
    <w:rsid w:val="00C61A76"/>
    <w:rsid w:val="00C63212"/>
    <w:rsid w:val="00C8645A"/>
    <w:rsid w:val="00C9745F"/>
    <w:rsid w:val="00CB142C"/>
    <w:rsid w:val="00CC5A7F"/>
    <w:rsid w:val="00CD5038"/>
    <w:rsid w:val="00CD6EA8"/>
    <w:rsid w:val="00D35D05"/>
    <w:rsid w:val="00D43C6F"/>
    <w:rsid w:val="00D50289"/>
    <w:rsid w:val="00D64B50"/>
    <w:rsid w:val="00DB5DBA"/>
    <w:rsid w:val="00DC0176"/>
    <w:rsid w:val="00DC7B60"/>
    <w:rsid w:val="00E03938"/>
    <w:rsid w:val="00E22798"/>
    <w:rsid w:val="00E64E0B"/>
    <w:rsid w:val="00E77667"/>
    <w:rsid w:val="00E848D8"/>
    <w:rsid w:val="00E92935"/>
    <w:rsid w:val="00EA129D"/>
    <w:rsid w:val="00EA45B5"/>
    <w:rsid w:val="00EB4448"/>
    <w:rsid w:val="00F249C2"/>
    <w:rsid w:val="00F63A45"/>
    <w:rsid w:val="00F80F63"/>
    <w:rsid w:val="00FD2F3A"/>
    <w:rsid w:val="00FE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4AD45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uiPriority="10"/>
    <w:lsdException w:name="Default Paragraph Font" w:uiPriority="1"/>
    <w:lsdException w:name="Subtitle" w:uiPriority="11"/>
    <w:lsdException w:name="Strong" w:uiPriority="22" w:qFormat="1"/>
    <w:lsdException w:name="Emphasis" w:uiPriority="2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100" w:after="100"/>
    </w:pPr>
    <w:rPr>
      <w:color w:val="000000" w:themeColor="text1"/>
      <w:sz w:val="18"/>
      <w:szCs w:val="18"/>
    </w:rPr>
  </w:style>
  <w:style w:type="paragraph" w:styleId="Heading1">
    <w:name w:val="heading 1"/>
    <w:basedOn w:val="Normal"/>
    <w:next w:val="Normal"/>
    <w:qFormat/>
    <w:pPr>
      <w:spacing w:before="240" w:after="240"/>
      <w:outlineLvl w:val="0"/>
    </w:pPr>
    <w:rPr>
      <w:rFonts w:asciiTheme="majorHAnsi" w:eastAsiaTheme="majorEastAsia" w:hAnsiTheme="majorHAnsi" w:cstheme="majorBidi"/>
      <w:b/>
      <w:bCs/>
      <w:caps/>
      <w:color w:val="E48312" w:themeColor="accent1"/>
      <w:sz w:val="24"/>
      <w:szCs w:val="24"/>
    </w:rPr>
  </w:style>
  <w:style w:type="paragraph" w:styleId="Heading2">
    <w:name w:val="heading 2"/>
    <w:basedOn w:val="Normal"/>
    <w:next w:val="Normal"/>
    <w:unhideWhenUsed/>
    <w:qFormat/>
    <w:pPr>
      <w:shd w:val="clear" w:color="auto" w:fill="EADBD4" w:themeFill="accent3" w:themeFillTint="33"/>
      <w:spacing w:before="240"/>
      <w:outlineLvl w:val="1"/>
    </w:pPr>
    <w:rPr>
      <w:color w:val="865640" w:themeColor="accent3"/>
      <w:sz w:val="22"/>
      <w:szCs w:val="22"/>
    </w:rPr>
  </w:style>
  <w:style w:type="paragraph" w:styleId="Heading3">
    <w:name w:val="heading 3"/>
    <w:basedOn w:val="Normal"/>
    <w:next w:val="Normal"/>
    <w:unhideWhenUsed/>
    <w:qFormat/>
    <w:pPr>
      <w:outlineLvl w:val="2"/>
    </w:pPr>
    <w:rPr>
      <w:rFonts w:asciiTheme="majorHAnsi" w:eastAsiaTheme="majorEastAsia" w:hAnsiTheme="majorHAnsi" w:cstheme="majorBidi"/>
      <w:color w:val="BD582C" w:themeColor="accent2"/>
    </w:rPr>
  </w:style>
  <w:style w:type="paragraph" w:styleId="Heading4">
    <w:name w:val="heading 4"/>
    <w:basedOn w:val="Heading3"/>
    <w:next w:val="Normal"/>
    <w:link w:val="Heading4Char"/>
    <w:uiPriority w:val="9"/>
    <w:unhideWhenUsed/>
    <w:pPr>
      <w:spacing w:before="240"/>
      <w:outlineLvl w:val="3"/>
    </w:pPr>
    <w:rPr>
      <w:color w:val="644030" w:themeColor="accent3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pPr>
      <w:spacing w:before="240" w:after="60"/>
      <w:outlineLvl w:val="4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spacing w:before="240" w:after="60"/>
      <w:outlineLvl w:val="5"/>
    </w:pPr>
    <w:rPr>
      <w:rFonts w:asciiTheme="majorHAnsi" w:eastAsiaTheme="majorEastAsia" w:hAnsiTheme="majorHAnsi"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spacing w:before="240" w:after="6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spacing w:before="240" w:after="60"/>
      <w:outlineLvl w:val="7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customStyle="1" w:styleId="GridTable1LightAccent1">
    <w:name w:val="Grid Table 1 Light Accent 1"/>
    <w:aliases w:val="Employee status"/>
    <w:basedOn w:val="TableNormal"/>
    <w:uiPriority w:val="46"/>
    <w:rPr>
      <w:kern w:val="22"/>
      <w14:ligatures w14:val="standard"/>
    </w:rPr>
    <w:tblPr>
      <w:tblStyleRowBandSize w:val="1"/>
      <w:tblStyleColBandSize w:val="1"/>
      <w:tblInd w:w="0" w:type="dxa"/>
      <w:tblBorders>
        <w:insideH w:val="single" w:sz="4" w:space="0" w:color="E48312" w:themeColor="accent1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 w:val="0"/>
        <w:bCs/>
      </w:rPr>
      <w:tblPr/>
      <w:tcPr>
        <w:tcBorders>
          <w:top w:val="nil"/>
          <w:left w:val="nil"/>
          <w:bottom w:val="single" w:sz="12" w:space="0" w:color="E48312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F3B46B" w:themeColor="accent1" w:themeTint="99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</w:style>
  <w:style w:type="paragraph" w:styleId="Footer">
    <w:name w:val="footer"/>
    <w:basedOn w:val="Normal"/>
    <w:link w:val="FooterChar"/>
    <w:uiPriority w:val="1"/>
    <w:unhideWhenUsed/>
    <w:pPr>
      <w:spacing w:before="80" w:after="80"/>
      <w:jc w:val="right"/>
    </w:pPr>
    <w:rPr>
      <w:color w:val="865640" w:themeColor="accent3"/>
    </w:rPr>
  </w:style>
  <w:style w:type="character" w:customStyle="1" w:styleId="FooterChar">
    <w:name w:val="Footer Char"/>
    <w:basedOn w:val="DefaultParagraphFont"/>
    <w:link w:val="Footer"/>
    <w:uiPriority w:val="1"/>
    <w:rPr>
      <w:color w:val="865640" w:themeColor="accent3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color w:val="644030" w:themeColor="accent3" w:themeShade="BF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Pr>
      <w:b/>
      <w:b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table" w:styleId="TableGrid">
    <w:name w:val="Table Grid"/>
    <w:basedOn w:val="Table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ogo">
    <w:name w:val="Logo"/>
    <w:basedOn w:val="Normal"/>
    <w:qFormat/>
    <w:pPr>
      <w:jc w:val="center"/>
    </w:pPr>
    <w:rPr>
      <w:noProof/>
    </w:rPr>
  </w:style>
  <w:style w:type="table" w:customStyle="1" w:styleId="GridTable1Light">
    <w:name w:val="Grid Table 1 Light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2">
    <w:name w:val="Plain Table 2"/>
    <w:basedOn w:val="TableNormal"/>
    <w:uiPriority w:val="42"/>
    <w:tblPr>
      <w:tblStyleRowBandSize w:val="1"/>
      <w:tblStyleColBandSize w:val="1"/>
      <w:tblInd w:w="0" w:type="dxa"/>
      <w:tblBorders>
        <w:top w:val="single" w:sz="4" w:space="0" w:color="F4DCD1" w:themeColor="accent2" w:themeTint="33"/>
        <w:bottom w:val="single" w:sz="4" w:space="0" w:color="F4DCD1" w:themeColor="accent2" w:themeTint="33"/>
        <w:insideH w:val="single" w:sz="4" w:space="0" w:color="F4DCD1" w:themeColor="accent2" w:themeTint="33"/>
      </w:tblBorders>
      <w:tblCellMar>
        <w:top w:w="29" w:type="dxa"/>
        <w:left w:w="108" w:type="dxa"/>
        <w:bottom w:w="29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1LightAccent6">
    <w:name w:val="List Table 1 Light Accent 6"/>
    <w:basedOn w:val="TableNormal"/>
    <w:uiPriority w:val="46"/>
    <w:tblPr>
      <w:tblStyleRowBandSize w:val="1"/>
      <w:tblStyleColBandSize w:val="1"/>
      <w:tblInd w:w="0" w:type="dxa"/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EC6B7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C6B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customStyle="1" w:styleId="ListTable6Colorful">
    <w:name w:val="List Table 6 Colorful"/>
    <w:basedOn w:val="TableNormal"/>
    <w:uiPriority w:val="51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">
    <w:name w:val="List Table 2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2">
    <w:name w:val="List Table 2 Accent 2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DF9778" w:themeColor="accent2" w:themeTint="99"/>
        <w:bottom w:val="single" w:sz="4" w:space="0" w:color="DF9778" w:themeColor="accent2" w:themeTint="99"/>
        <w:insideH w:val="single" w:sz="4" w:space="0" w:color="DF9778" w:themeColor="accent2" w:themeTint="99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</w:style>
  <w:style w:type="table" w:customStyle="1" w:styleId="ListTable2Accent1">
    <w:name w:val="List Table 2 Accent 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F3B46B" w:themeColor="accent1" w:themeTint="99"/>
        <w:bottom w:val="single" w:sz="4" w:space="0" w:color="F3B46B" w:themeColor="accent1" w:themeTint="99"/>
        <w:insideH w:val="single" w:sz="4" w:space="0" w:color="F3B46B" w:themeColor="accent1" w:themeTint="99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</w:style>
  <w:style w:type="table" w:customStyle="1" w:styleId="ListTable2Accent3">
    <w:name w:val="List Table 2 Accent 3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C29480" w:themeColor="accent3" w:themeTint="99"/>
        <w:bottom w:val="single" w:sz="4" w:space="0" w:color="C29480" w:themeColor="accent3" w:themeTint="99"/>
        <w:insideH w:val="single" w:sz="4" w:space="0" w:color="C29480" w:themeColor="accent3" w:themeTint="99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paragraph" w:customStyle="1" w:styleId="Companyname">
    <w:name w:val="Company name"/>
    <w:basedOn w:val="Normal"/>
    <w:next w:val="Normal"/>
    <w:qFormat/>
    <w:pPr>
      <w:spacing w:before="0" w:after="0"/>
      <w:jc w:val="center"/>
    </w:pPr>
    <w:rPr>
      <w:b/>
      <w:bCs/>
      <w:color w:val="49533D" w:themeColor="text2" w:themeShade="BF"/>
      <w:sz w:val="28"/>
      <w:szCs w:val="28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rsid w:val="002269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7474"/>
    <w:rPr>
      <w:color w:val="2998E3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A56"/>
    <w:pPr>
      <w:spacing w:before="0" w:after="0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A56"/>
    <w:rPr>
      <w:rFonts w:ascii="Segoe UI" w:hAnsi="Segoe UI" w:cs="Segoe UI"/>
      <w:color w:val="000000" w:themeColor="tex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uiPriority="10"/>
    <w:lsdException w:name="Default Paragraph Font" w:uiPriority="1"/>
    <w:lsdException w:name="Subtitle" w:uiPriority="11"/>
    <w:lsdException w:name="Strong" w:uiPriority="22" w:qFormat="1"/>
    <w:lsdException w:name="Emphasis" w:uiPriority="2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100" w:after="100"/>
    </w:pPr>
    <w:rPr>
      <w:color w:val="000000" w:themeColor="text1"/>
      <w:sz w:val="18"/>
      <w:szCs w:val="18"/>
    </w:rPr>
  </w:style>
  <w:style w:type="paragraph" w:styleId="Heading1">
    <w:name w:val="heading 1"/>
    <w:basedOn w:val="Normal"/>
    <w:next w:val="Normal"/>
    <w:qFormat/>
    <w:pPr>
      <w:spacing w:before="240" w:after="240"/>
      <w:outlineLvl w:val="0"/>
    </w:pPr>
    <w:rPr>
      <w:rFonts w:asciiTheme="majorHAnsi" w:eastAsiaTheme="majorEastAsia" w:hAnsiTheme="majorHAnsi" w:cstheme="majorBidi"/>
      <w:b/>
      <w:bCs/>
      <w:caps/>
      <w:color w:val="E48312" w:themeColor="accent1"/>
      <w:sz w:val="24"/>
      <w:szCs w:val="24"/>
    </w:rPr>
  </w:style>
  <w:style w:type="paragraph" w:styleId="Heading2">
    <w:name w:val="heading 2"/>
    <w:basedOn w:val="Normal"/>
    <w:next w:val="Normal"/>
    <w:unhideWhenUsed/>
    <w:qFormat/>
    <w:pPr>
      <w:shd w:val="clear" w:color="auto" w:fill="EADBD4" w:themeFill="accent3" w:themeFillTint="33"/>
      <w:spacing w:before="240"/>
      <w:outlineLvl w:val="1"/>
    </w:pPr>
    <w:rPr>
      <w:color w:val="865640" w:themeColor="accent3"/>
      <w:sz w:val="22"/>
      <w:szCs w:val="22"/>
    </w:rPr>
  </w:style>
  <w:style w:type="paragraph" w:styleId="Heading3">
    <w:name w:val="heading 3"/>
    <w:basedOn w:val="Normal"/>
    <w:next w:val="Normal"/>
    <w:unhideWhenUsed/>
    <w:qFormat/>
    <w:pPr>
      <w:outlineLvl w:val="2"/>
    </w:pPr>
    <w:rPr>
      <w:rFonts w:asciiTheme="majorHAnsi" w:eastAsiaTheme="majorEastAsia" w:hAnsiTheme="majorHAnsi" w:cstheme="majorBidi"/>
      <w:color w:val="BD582C" w:themeColor="accent2"/>
    </w:rPr>
  </w:style>
  <w:style w:type="paragraph" w:styleId="Heading4">
    <w:name w:val="heading 4"/>
    <w:basedOn w:val="Heading3"/>
    <w:next w:val="Normal"/>
    <w:link w:val="Heading4Char"/>
    <w:uiPriority w:val="9"/>
    <w:unhideWhenUsed/>
    <w:pPr>
      <w:spacing w:before="240"/>
      <w:outlineLvl w:val="3"/>
    </w:pPr>
    <w:rPr>
      <w:color w:val="644030" w:themeColor="accent3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pPr>
      <w:spacing w:before="240" w:after="60"/>
      <w:outlineLvl w:val="4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spacing w:before="240" w:after="60"/>
      <w:outlineLvl w:val="5"/>
    </w:pPr>
    <w:rPr>
      <w:rFonts w:asciiTheme="majorHAnsi" w:eastAsiaTheme="majorEastAsia" w:hAnsiTheme="majorHAnsi"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spacing w:before="240" w:after="6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spacing w:before="240" w:after="60"/>
      <w:outlineLvl w:val="7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customStyle="1" w:styleId="GridTable1LightAccent1">
    <w:name w:val="Grid Table 1 Light Accent 1"/>
    <w:aliases w:val="Employee status"/>
    <w:basedOn w:val="TableNormal"/>
    <w:uiPriority w:val="46"/>
    <w:rPr>
      <w:kern w:val="22"/>
      <w14:ligatures w14:val="standard"/>
    </w:rPr>
    <w:tblPr>
      <w:tblStyleRowBandSize w:val="1"/>
      <w:tblStyleColBandSize w:val="1"/>
      <w:tblInd w:w="0" w:type="dxa"/>
      <w:tblBorders>
        <w:insideH w:val="single" w:sz="4" w:space="0" w:color="E48312" w:themeColor="accent1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 w:val="0"/>
        <w:bCs/>
      </w:rPr>
      <w:tblPr/>
      <w:tcPr>
        <w:tcBorders>
          <w:top w:val="nil"/>
          <w:left w:val="nil"/>
          <w:bottom w:val="single" w:sz="12" w:space="0" w:color="E48312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F3B46B" w:themeColor="accent1" w:themeTint="99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</w:style>
  <w:style w:type="paragraph" w:styleId="Footer">
    <w:name w:val="footer"/>
    <w:basedOn w:val="Normal"/>
    <w:link w:val="FooterChar"/>
    <w:uiPriority w:val="1"/>
    <w:unhideWhenUsed/>
    <w:pPr>
      <w:spacing w:before="80" w:after="80"/>
      <w:jc w:val="right"/>
    </w:pPr>
    <w:rPr>
      <w:color w:val="865640" w:themeColor="accent3"/>
    </w:rPr>
  </w:style>
  <w:style w:type="character" w:customStyle="1" w:styleId="FooterChar">
    <w:name w:val="Footer Char"/>
    <w:basedOn w:val="DefaultParagraphFont"/>
    <w:link w:val="Footer"/>
    <w:uiPriority w:val="1"/>
    <w:rPr>
      <w:color w:val="865640" w:themeColor="accent3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color w:val="644030" w:themeColor="accent3" w:themeShade="BF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Pr>
      <w:b/>
      <w:b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table" w:styleId="TableGrid">
    <w:name w:val="Table Grid"/>
    <w:basedOn w:val="Table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ogo">
    <w:name w:val="Logo"/>
    <w:basedOn w:val="Normal"/>
    <w:qFormat/>
    <w:pPr>
      <w:jc w:val="center"/>
    </w:pPr>
    <w:rPr>
      <w:noProof/>
    </w:rPr>
  </w:style>
  <w:style w:type="table" w:customStyle="1" w:styleId="GridTable1Light">
    <w:name w:val="Grid Table 1 Light"/>
    <w:basedOn w:val="TableNormal"/>
    <w:uiPriority w:val="46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2">
    <w:name w:val="Plain Table 2"/>
    <w:basedOn w:val="TableNormal"/>
    <w:uiPriority w:val="42"/>
    <w:tblPr>
      <w:tblStyleRowBandSize w:val="1"/>
      <w:tblStyleColBandSize w:val="1"/>
      <w:tblInd w:w="0" w:type="dxa"/>
      <w:tblBorders>
        <w:top w:val="single" w:sz="4" w:space="0" w:color="F4DCD1" w:themeColor="accent2" w:themeTint="33"/>
        <w:bottom w:val="single" w:sz="4" w:space="0" w:color="F4DCD1" w:themeColor="accent2" w:themeTint="33"/>
        <w:insideH w:val="single" w:sz="4" w:space="0" w:color="F4DCD1" w:themeColor="accent2" w:themeTint="33"/>
      </w:tblBorders>
      <w:tblCellMar>
        <w:top w:w="29" w:type="dxa"/>
        <w:left w:w="108" w:type="dxa"/>
        <w:bottom w:w="29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1LightAccent6">
    <w:name w:val="List Table 1 Light Accent 6"/>
    <w:basedOn w:val="TableNormal"/>
    <w:uiPriority w:val="46"/>
    <w:tblPr>
      <w:tblStyleRowBandSize w:val="1"/>
      <w:tblStyleColBandSize w:val="1"/>
      <w:tblInd w:w="0" w:type="dxa"/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EC6B7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C6B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customStyle="1" w:styleId="ListTable6Colorful">
    <w:name w:val="List Table 6 Colorful"/>
    <w:basedOn w:val="TableNormal"/>
    <w:uiPriority w:val="51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">
    <w:name w:val="List Table 2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2">
    <w:name w:val="List Table 2 Accent 2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DF9778" w:themeColor="accent2" w:themeTint="99"/>
        <w:bottom w:val="single" w:sz="4" w:space="0" w:color="DF9778" w:themeColor="accent2" w:themeTint="99"/>
        <w:insideH w:val="single" w:sz="4" w:space="0" w:color="DF9778" w:themeColor="accent2" w:themeTint="99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CD1" w:themeFill="accent2" w:themeFillTint="33"/>
      </w:tcPr>
    </w:tblStylePr>
    <w:tblStylePr w:type="band1Horz">
      <w:tblPr/>
      <w:tcPr>
        <w:shd w:val="clear" w:color="auto" w:fill="F4DCD1" w:themeFill="accent2" w:themeFillTint="33"/>
      </w:tcPr>
    </w:tblStylePr>
  </w:style>
  <w:style w:type="table" w:customStyle="1" w:styleId="ListTable2Accent1">
    <w:name w:val="List Table 2 Accent 1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F3B46B" w:themeColor="accent1" w:themeTint="99"/>
        <w:bottom w:val="single" w:sz="4" w:space="0" w:color="F3B46B" w:themeColor="accent1" w:themeTint="99"/>
        <w:insideH w:val="single" w:sz="4" w:space="0" w:color="F3B46B" w:themeColor="accent1" w:themeTint="99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6CD" w:themeFill="accent1" w:themeFillTint="33"/>
      </w:tcPr>
    </w:tblStylePr>
    <w:tblStylePr w:type="band1Horz">
      <w:tblPr/>
      <w:tcPr>
        <w:shd w:val="clear" w:color="auto" w:fill="FBE6CD" w:themeFill="accent1" w:themeFillTint="33"/>
      </w:tcPr>
    </w:tblStylePr>
  </w:style>
  <w:style w:type="table" w:customStyle="1" w:styleId="ListTable2Accent3">
    <w:name w:val="List Table 2 Accent 3"/>
    <w:basedOn w:val="TableNormal"/>
    <w:uiPriority w:val="47"/>
    <w:tblPr>
      <w:tblStyleRowBandSize w:val="1"/>
      <w:tblStyleColBandSize w:val="1"/>
      <w:tblInd w:w="0" w:type="dxa"/>
      <w:tblBorders>
        <w:top w:val="single" w:sz="4" w:space="0" w:color="C29480" w:themeColor="accent3" w:themeTint="99"/>
        <w:bottom w:val="single" w:sz="4" w:space="0" w:color="C29480" w:themeColor="accent3" w:themeTint="99"/>
        <w:insideH w:val="single" w:sz="4" w:space="0" w:color="C29480" w:themeColor="accent3" w:themeTint="99"/>
      </w:tblBorders>
      <w:tblCellMar>
        <w:top w:w="29" w:type="dxa"/>
        <w:left w:w="108" w:type="dxa"/>
        <w:bottom w:w="29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DBD4" w:themeFill="accent3" w:themeFillTint="33"/>
      </w:tcPr>
    </w:tblStylePr>
    <w:tblStylePr w:type="band1Horz">
      <w:tblPr/>
      <w:tcPr>
        <w:shd w:val="clear" w:color="auto" w:fill="EADBD4" w:themeFill="accent3" w:themeFillTint="33"/>
      </w:tcPr>
    </w:tblStyle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paragraph" w:customStyle="1" w:styleId="Companyname">
    <w:name w:val="Company name"/>
    <w:basedOn w:val="Normal"/>
    <w:next w:val="Normal"/>
    <w:qFormat/>
    <w:pPr>
      <w:spacing w:before="0" w:after="0"/>
      <w:jc w:val="center"/>
    </w:pPr>
    <w:rPr>
      <w:b/>
      <w:bCs/>
      <w:color w:val="49533D" w:themeColor="text2" w:themeShade="BF"/>
      <w:sz w:val="28"/>
      <w:szCs w:val="28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rsid w:val="002269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7474"/>
    <w:rPr>
      <w:color w:val="2998E3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A56"/>
    <w:pPr>
      <w:spacing w:before="0" w:after="0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A56"/>
    <w:rPr>
      <w:rFonts w:ascii="Segoe UI" w:hAnsi="Segoe UI" w:cs="Segoe UI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2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soaks\AppData\Roaming\Microsoft\Templates\Employee%20status%20repor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B693319F30C488BA04871C3C808F2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65832A-3332-4AA2-A55C-82FDB8B7651C}"/>
      </w:docPartPr>
      <w:docPartBody>
        <w:p w:rsidR="00454EAE" w:rsidRDefault="008D0864">
          <w:pPr>
            <w:pStyle w:val="5B693319F30C488BA04871C3C808F270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74D"/>
    <w:rsid w:val="00051FB6"/>
    <w:rsid w:val="000D3283"/>
    <w:rsid w:val="00105473"/>
    <w:rsid w:val="00106851"/>
    <w:rsid w:val="00142CD9"/>
    <w:rsid w:val="001734C4"/>
    <w:rsid w:val="001959BB"/>
    <w:rsid w:val="001B1A55"/>
    <w:rsid w:val="001D2847"/>
    <w:rsid w:val="002034BC"/>
    <w:rsid w:val="002F723A"/>
    <w:rsid w:val="003A3262"/>
    <w:rsid w:val="003F6FD9"/>
    <w:rsid w:val="00451E70"/>
    <w:rsid w:val="00454EAE"/>
    <w:rsid w:val="00496BC6"/>
    <w:rsid w:val="0064796A"/>
    <w:rsid w:val="007B141E"/>
    <w:rsid w:val="007E6237"/>
    <w:rsid w:val="008D0864"/>
    <w:rsid w:val="0095774D"/>
    <w:rsid w:val="00A07AAF"/>
    <w:rsid w:val="00AB3940"/>
    <w:rsid w:val="00AD510F"/>
    <w:rsid w:val="00B5639B"/>
    <w:rsid w:val="00D007FC"/>
    <w:rsid w:val="00D67C28"/>
    <w:rsid w:val="00E211D6"/>
    <w:rsid w:val="00E76042"/>
    <w:rsid w:val="00F1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693319F30C488BA04871C3C808F270">
    <w:name w:val="5B693319F30C488BA04871C3C808F270"/>
  </w:style>
  <w:style w:type="paragraph" w:customStyle="1" w:styleId="6465F610A616466080B472B325863CDD">
    <w:name w:val="6465F610A616466080B472B325863CDD"/>
  </w:style>
  <w:style w:type="paragraph" w:customStyle="1" w:styleId="96F62CF10C8C46AEAFA037CC5ED4D8E6">
    <w:name w:val="96F62CF10C8C46AEAFA037CC5ED4D8E6"/>
  </w:style>
  <w:style w:type="paragraph" w:customStyle="1" w:styleId="2BAA7A4B942B456E9C354E6701338AA5">
    <w:name w:val="2BAA7A4B942B456E9C354E6701338AA5"/>
  </w:style>
  <w:style w:type="paragraph" w:customStyle="1" w:styleId="3D9E6A7F127A49FDB2134A35E644D283">
    <w:name w:val="3D9E6A7F127A49FDB2134A35E644D283"/>
  </w:style>
  <w:style w:type="paragraph" w:customStyle="1" w:styleId="BC96E2EF1D5A4C8F880D667A0AE04897">
    <w:name w:val="BC96E2EF1D5A4C8F880D667A0AE04897"/>
  </w:style>
  <w:style w:type="paragraph" w:customStyle="1" w:styleId="09B23884347147FDA10EB2A73658A615">
    <w:name w:val="09B23884347147FDA10EB2A73658A615"/>
    <w:rsid w:val="0095774D"/>
  </w:style>
  <w:style w:type="paragraph" w:customStyle="1" w:styleId="919694D3909F4E2F9583DE5DEAD90F69">
    <w:name w:val="919694D3909F4E2F9583DE5DEAD90F69"/>
    <w:rsid w:val="0095774D"/>
  </w:style>
  <w:style w:type="paragraph" w:customStyle="1" w:styleId="70D9DFBECF7B4AB3B7C77BDEC899FA72">
    <w:name w:val="70D9DFBECF7B4AB3B7C77BDEC899FA72"/>
    <w:rsid w:val="0095774D"/>
  </w:style>
  <w:style w:type="paragraph" w:customStyle="1" w:styleId="49F6EB654DB54C57A793357438322CE9">
    <w:name w:val="49F6EB654DB54C57A793357438322CE9"/>
    <w:rsid w:val="0095774D"/>
  </w:style>
  <w:style w:type="paragraph" w:customStyle="1" w:styleId="152EF768EE7C48BEBDC9BEF6685EBE7F">
    <w:name w:val="152EF768EE7C48BEBDC9BEF6685EBE7F"/>
    <w:rsid w:val="0095774D"/>
  </w:style>
  <w:style w:type="paragraph" w:customStyle="1" w:styleId="7D23CE6DAFB74338BB509E4E1572F6A5">
    <w:name w:val="7D23CE6DAFB74338BB509E4E1572F6A5"/>
    <w:rsid w:val="0095774D"/>
  </w:style>
  <w:style w:type="paragraph" w:customStyle="1" w:styleId="73E6EC6BA5A04FC49A0E7B1685E4C6F0">
    <w:name w:val="73E6EC6BA5A04FC49A0E7B1685E4C6F0"/>
    <w:rsid w:val="0095774D"/>
  </w:style>
  <w:style w:type="paragraph" w:customStyle="1" w:styleId="12C2B7496CF24CA2992BADC6BAA70AEA">
    <w:name w:val="12C2B7496CF24CA2992BADC6BAA70AEA"/>
    <w:rsid w:val="0095774D"/>
  </w:style>
  <w:style w:type="paragraph" w:customStyle="1" w:styleId="000E572FDF93495EBF9BF86BA80B4C2A">
    <w:name w:val="000E572FDF93495EBF9BF86BA80B4C2A"/>
    <w:rsid w:val="0095774D"/>
  </w:style>
  <w:style w:type="paragraph" w:customStyle="1" w:styleId="AD79A0BB857F4904BB87AAA3F88E3291">
    <w:name w:val="AD79A0BB857F4904BB87AAA3F88E3291"/>
    <w:rsid w:val="0095774D"/>
  </w:style>
  <w:style w:type="paragraph" w:customStyle="1" w:styleId="ED4FB723616E4105BFFFE36A91CED3C3">
    <w:name w:val="ED4FB723616E4105BFFFE36A91CED3C3"/>
    <w:rsid w:val="0095774D"/>
  </w:style>
  <w:style w:type="paragraph" w:customStyle="1" w:styleId="B5223AB9025A4916A29FE2FDA077BEBE">
    <w:name w:val="B5223AB9025A4916A29FE2FDA077BEBE"/>
    <w:rsid w:val="0095774D"/>
  </w:style>
  <w:style w:type="paragraph" w:customStyle="1" w:styleId="7762D147D45D4CC09D8C4AD7EB4B0EA4">
    <w:name w:val="7762D147D45D4CC09D8C4AD7EB4B0EA4"/>
    <w:rsid w:val="0095774D"/>
  </w:style>
  <w:style w:type="paragraph" w:customStyle="1" w:styleId="FD7057F297F0459481EE94920F47BF63">
    <w:name w:val="FD7057F297F0459481EE94920F47BF63"/>
    <w:rsid w:val="00454EAE"/>
  </w:style>
  <w:style w:type="paragraph" w:customStyle="1" w:styleId="4A0D85FF59074A1CA9C03B51A2429C19">
    <w:name w:val="4A0D85FF59074A1CA9C03B51A2429C19"/>
    <w:rsid w:val="00454EAE"/>
  </w:style>
  <w:style w:type="paragraph" w:customStyle="1" w:styleId="97AA138631D04B3FA2ED7925BC3F1A1B">
    <w:name w:val="97AA138631D04B3FA2ED7925BC3F1A1B"/>
    <w:rsid w:val="00454EAE"/>
  </w:style>
  <w:style w:type="paragraph" w:customStyle="1" w:styleId="F3D5138F90484D0184ECE83D46B20E65">
    <w:name w:val="F3D5138F90484D0184ECE83D46B20E65"/>
    <w:rsid w:val="00454EAE"/>
  </w:style>
  <w:style w:type="paragraph" w:customStyle="1" w:styleId="62CD8CA4B1194D93AFF18DBB8B6B99F0">
    <w:name w:val="62CD8CA4B1194D93AFF18DBB8B6B99F0"/>
    <w:rsid w:val="00454EAE"/>
  </w:style>
  <w:style w:type="paragraph" w:customStyle="1" w:styleId="46593DDDE70442F9B623069323BFDF93">
    <w:name w:val="46593DDDE70442F9B623069323BFDF93"/>
    <w:rsid w:val="00454EAE"/>
  </w:style>
  <w:style w:type="paragraph" w:customStyle="1" w:styleId="E4F0971DC95B4AEE9977A4CA9E7F5119">
    <w:name w:val="E4F0971DC95B4AEE9977A4CA9E7F5119"/>
    <w:rsid w:val="00454EAE"/>
  </w:style>
  <w:style w:type="paragraph" w:customStyle="1" w:styleId="7A9B7714CB5C4AF8AFF2965ADF20F078">
    <w:name w:val="7A9B7714CB5C4AF8AFF2965ADF20F078"/>
    <w:rsid w:val="00454EAE"/>
  </w:style>
  <w:style w:type="paragraph" w:customStyle="1" w:styleId="851CEE9F7BC747878460A30C91709C05">
    <w:name w:val="851CEE9F7BC747878460A30C91709C05"/>
    <w:rsid w:val="00A07AAF"/>
  </w:style>
  <w:style w:type="paragraph" w:customStyle="1" w:styleId="477717210A90427EBAEEB815EADD202D">
    <w:name w:val="477717210A90427EBAEEB815EADD202D"/>
    <w:rsid w:val="00A07AAF"/>
  </w:style>
  <w:style w:type="paragraph" w:customStyle="1" w:styleId="B1BBC19A0B694AEF8CAD7FC8F02A2659">
    <w:name w:val="B1BBC19A0B694AEF8CAD7FC8F02A2659"/>
    <w:rsid w:val="00A07AAF"/>
  </w:style>
  <w:style w:type="paragraph" w:customStyle="1" w:styleId="F480A5FD4585419B9397B0210331CF6C">
    <w:name w:val="F480A5FD4585419B9397B0210331CF6C"/>
    <w:rsid w:val="00A07AAF"/>
  </w:style>
  <w:style w:type="paragraph" w:customStyle="1" w:styleId="8BDCD3C1D94D41E1A1FF33F19B6A6505">
    <w:name w:val="8BDCD3C1D94D41E1A1FF33F19B6A6505"/>
    <w:rsid w:val="002F723A"/>
  </w:style>
  <w:style w:type="paragraph" w:customStyle="1" w:styleId="D299CD7BF57E494690BB1CC534D01924">
    <w:name w:val="D299CD7BF57E494690BB1CC534D01924"/>
    <w:rsid w:val="002F723A"/>
  </w:style>
  <w:style w:type="paragraph" w:customStyle="1" w:styleId="85A3DC8205C94F689B32FB182E82DC56">
    <w:name w:val="85A3DC8205C94F689B32FB182E82DC56"/>
    <w:rsid w:val="000D3283"/>
  </w:style>
  <w:style w:type="paragraph" w:customStyle="1" w:styleId="433ED785F3C74622B04FC43E77A60936">
    <w:name w:val="433ED785F3C74622B04FC43E77A60936"/>
    <w:rsid w:val="00451E70"/>
  </w:style>
  <w:style w:type="paragraph" w:customStyle="1" w:styleId="FFC7F5B5E41D4226B8975439D931184F">
    <w:name w:val="FFC7F5B5E41D4226B8975439D931184F"/>
    <w:rsid w:val="00451E70"/>
  </w:style>
  <w:style w:type="paragraph" w:customStyle="1" w:styleId="FB0B8F450C424EE2BA79B525CBB891AF">
    <w:name w:val="FB0B8F450C424EE2BA79B525CBB891AF"/>
    <w:rsid w:val="00142CD9"/>
  </w:style>
  <w:style w:type="paragraph" w:customStyle="1" w:styleId="7559F30B0E7E4D6A9AC2D3EBA3239C08">
    <w:name w:val="7559F30B0E7E4D6A9AC2D3EBA3239C08"/>
    <w:rsid w:val="00142CD9"/>
  </w:style>
  <w:style w:type="paragraph" w:customStyle="1" w:styleId="98AE7E57B5464176B61B8156A97A9A70">
    <w:name w:val="98AE7E57B5464176B61B8156A97A9A70"/>
    <w:rsid w:val="00142CD9"/>
  </w:style>
  <w:style w:type="paragraph" w:customStyle="1" w:styleId="6C8E495477474B6881199775F3CC3D9C">
    <w:name w:val="6C8E495477474B6881199775F3CC3D9C"/>
    <w:rsid w:val="00142CD9"/>
  </w:style>
  <w:style w:type="paragraph" w:customStyle="1" w:styleId="081384FDAC2944AC882DC1FE114546D0">
    <w:name w:val="081384FDAC2944AC882DC1FE114546D0"/>
    <w:rsid w:val="00142CD9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693319F30C488BA04871C3C808F270">
    <w:name w:val="5B693319F30C488BA04871C3C808F270"/>
  </w:style>
  <w:style w:type="paragraph" w:customStyle="1" w:styleId="6465F610A616466080B472B325863CDD">
    <w:name w:val="6465F610A616466080B472B325863CDD"/>
  </w:style>
  <w:style w:type="paragraph" w:customStyle="1" w:styleId="96F62CF10C8C46AEAFA037CC5ED4D8E6">
    <w:name w:val="96F62CF10C8C46AEAFA037CC5ED4D8E6"/>
  </w:style>
  <w:style w:type="paragraph" w:customStyle="1" w:styleId="2BAA7A4B942B456E9C354E6701338AA5">
    <w:name w:val="2BAA7A4B942B456E9C354E6701338AA5"/>
  </w:style>
  <w:style w:type="paragraph" w:customStyle="1" w:styleId="3D9E6A7F127A49FDB2134A35E644D283">
    <w:name w:val="3D9E6A7F127A49FDB2134A35E644D283"/>
  </w:style>
  <w:style w:type="paragraph" w:customStyle="1" w:styleId="BC96E2EF1D5A4C8F880D667A0AE04897">
    <w:name w:val="BC96E2EF1D5A4C8F880D667A0AE04897"/>
  </w:style>
  <w:style w:type="paragraph" w:customStyle="1" w:styleId="09B23884347147FDA10EB2A73658A615">
    <w:name w:val="09B23884347147FDA10EB2A73658A615"/>
    <w:rsid w:val="0095774D"/>
  </w:style>
  <w:style w:type="paragraph" w:customStyle="1" w:styleId="919694D3909F4E2F9583DE5DEAD90F69">
    <w:name w:val="919694D3909F4E2F9583DE5DEAD90F69"/>
    <w:rsid w:val="0095774D"/>
  </w:style>
  <w:style w:type="paragraph" w:customStyle="1" w:styleId="70D9DFBECF7B4AB3B7C77BDEC899FA72">
    <w:name w:val="70D9DFBECF7B4AB3B7C77BDEC899FA72"/>
    <w:rsid w:val="0095774D"/>
  </w:style>
  <w:style w:type="paragraph" w:customStyle="1" w:styleId="49F6EB654DB54C57A793357438322CE9">
    <w:name w:val="49F6EB654DB54C57A793357438322CE9"/>
    <w:rsid w:val="0095774D"/>
  </w:style>
  <w:style w:type="paragraph" w:customStyle="1" w:styleId="152EF768EE7C48BEBDC9BEF6685EBE7F">
    <w:name w:val="152EF768EE7C48BEBDC9BEF6685EBE7F"/>
    <w:rsid w:val="0095774D"/>
  </w:style>
  <w:style w:type="paragraph" w:customStyle="1" w:styleId="7D23CE6DAFB74338BB509E4E1572F6A5">
    <w:name w:val="7D23CE6DAFB74338BB509E4E1572F6A5"/>
    <w:rsid w:val="0095774D"/>
  </w:style>
  <w:style w:type="paragraph" w:customStyle="1" w:styleId="73E6EC6BA5A04FC49A0E7B1685E4C6F0">
    <w:name w:val="73E6EC6BA5A04FC49A0E7B1685E4C6F0"/>
    <w:rsid w:val="0095774D"/>
  </w:style>
  <w:style w:type="paragraph" w:customStyle="1" w:styleId="12C2B7496CF24CA2992BADC6BAA70AEA">
    <w:name w:val="12C2B7496CF24CA2992BADC6BAA70AEA"/>
    <w:rsid w:val="0095774D"/>
  </w:style>
  <w:style w:type="paragraph" w:customStyle="1" w:styleId="000E572FDF93495EBF9BF86BA80B4C2A">
    <w:name w:val="000E572FDF93495EBF9BF86BA80B4C2A"/>
    <w:rsid w:val="0095774D"/>
  </w:style>
  <w:style w:type="paragraph" w:customStyle="1" w:styleId="AD79A0BB857F4904BB87AAA3F88E3291">
    <w:name w:val="AD79A0BB857F4904BB87AAA3F88E3291"/>
    <w:rsid w:val="0095774D"/>
  </w:style>
  <w:style w:type="paragraph" w:customStyle="1" w:styleId="ED4FB723616E4105BFFFE36A91CED3C3">
    <w:name w:val="ED4FB723616E4105BFFFE36A91CED3C3"/>
    <w:rsid w:val="0095774D"/>
  </w:style>
  <w:style w:type="paragraph" w:customStyle="1" w:styleId="B5223AB9025A4916A29FE2FDA077BEBE">
    <w:name w:val="B5223AB9025A4916A29FE2FDA077BEBE"/>
    <w:rsid w:val="0095774D"/>
  </w:style>
  <w:style w:type="paragraph" w:customStyle="1" w:styleId="7762D147D45D4CC09D8C4AD7EB4B0EA4">
    <w:name w:val="7762D147D45D4CC09D8C4AD7EB4B0EA4"/>
    <w:rsid w:val="0095774D"/>
  </w:style>
  <w:style w:type="paragraph" w:customStyle="1" w:styleId="FD7057F297F0459481EE94920F47BF63">
    <w:name w:val="FD7057F297F0459481EE94920F47BF63"/>
    <w:rsid w:val="00454EAE"/>
  </w:style>
  <w:style w:type="paragraph" w:customStyle="1" w:styleId="4A0D85FF59074A1CA9C03B51A2429C19">
    <w:name w:val="4A0D85FF59074A1CA9C03B51A2429C19"/>
    <w:rsid w:val="00454EAE"/>
  </w:style>
  <w:style w:type="paragraph" w:customStyle="1" w:styleId="97AA138631D04B3FA2ED7925BC3F1A1B">
    <w:name w:val="97AA138631D04B3FA2ED7925BC3F1A1B"/>
    <w:rsid w:val="00454EAE"/>
  </w:style>
  <w:style w:type="paragraph" w:customStyle="1" w:styleId="F3D5138F90484D0184ECE83D46B20E65">
    <w:name w:val="F3D5138F90484D0184ECE83D46B20E65"/>
    <w:rsid w:val="00454EAE"/>
  </w:style>
  <w:style w:type="paragraph" w:customStyle="1" w:styleId="62CD8CA4B1194D93AFF18DBB8B6B99F0">
    <w:name w:val="62CD8CA4B1194D93AFF18DBB8B6B99F0"/>
    <w:rsid w:val="00454EAE"/>
  </w:style>
  <w:style w:type="paragraph" w:customStyle="1" w:styleId="46593DDDE70442F9B623069323BFDF93">
    <w:name w:val="46593DDDE70442F9B623069323BFDF93"/>
    <w:rsid w:val="00454EAE"/>
  </w:style>
  <w:style w:type="paragraph" w:customStyle="1" w:styleId="E4F0971DC95B4AEE9977A4CA9E7F5119">
    <w:name w:val="E4F0971DC95B4AEE9977A4CA9E7F5119"/>
    <w:rsid w:val="00454EAE"/>
  </w:style>
  <w:style w:type="paragraph" w:customStyle="1" w:styleId="7A9B7714CB5C4AF8AFF2965ADF20F078">
    <w:name w:val="7A9B7714CB5C4AF8AFF2965ADF20F078"/>
    <w:rsid w:val="00454EAE"/>
  </w:style>
  <w:style w:type="paragraph" w:customStyle="1" w:styleId="851CEE9F7BC747878460A30C91709C05">
    <w:name w:val="851CEE9F7BC747878460A30C91709C05"/>
    <w:rsid w:val="00A07AAF"/>
  </w:style>
  <w:style w:type="paragraph" w:customStyle="1" w:styleId="477717210A90427EBAEEB815EADD202D">
    <w:name w:val="477717210A90427EBAEEB815EADD202D"/>
    <w:rsid w:val="00A07AAF"/>
  </w:style>
  <w:style w:type="paragraph" w:customStyle="1" w:styleId="B1BBC19A0B694AEF8CAD7FC8F02A2659">
    <w:name w:val="B1BBC19A0B694AEF8CAD7FC8F02A2659"/>
    <w:rsid w:val="00A07AAF"/>
  </w:style>
  <w:style w:type="paragraph" w:customStyle="1" w:styleId="F480A5FD4585419B9397B0210331CF6C">
    <w:name w:val="F480A5FD4585419B9397B0210331CF6C"/>
    <w:rsid w:val="00A07AAF"/>
  </w:style>
  <w:style w:type="paragraph" w:customStyle="1" w:styleId="8BDCD3C1D94D41E1A1FF33F19B6A6505">
    <w:name w:val="8BDCD3C1D94D41E1A1FF33F19B6A6505"/>
    <w:rsid w:val="002F723A"/>
  </w:style>
  <w:style w:type="paragraph" w:customStyle="1" w:styleId="D299CD7BF57E494690BB1CC534D01924">
    <w:name w:val="D299CD7BF57E494690BB1CC534D01924"/>
    <w:rsid w:val="002F723A"/>
  </w:style>
  <w:style w:type="paragraph" w:customStyle="1" w:styleId="85A3DC8205C94F689B32FB182E82DC56">
    <w:name w:val="85A3DC8205C94F689B32FB182E82DC56"/>
    <w:rsid w:val="000D3283"/>
  </w:style>
  <w:style w:type="paragraph" w:customStyle="1" w:styleId="433ED785F3C74622B04FC43E77A60936">
    <w:name w:val="433ED785F3C74622B04FC43E77A60936"/>
    <w:rsid w:val="00451E70"/>
  </w:style>
  <w:style w:type="paragraph" w:customStyle="1" w:styleId="FFC7F5B5E41D4226B8975439D931184F">
    <w:name w:val="FFC7F5B5E41D4226B8975439D931184F"/>
    <w:rsid w:val="00451E70"/>
  </w:style>
  <w:style w:type="paragraph" w:customStyle="1" w:styleId="FB0B8F450C424EE2BA79B525CBB891AF">
    <w:name w:val="FB0B8F450C424EE2BA79B525CBB891AF"/>
    <w:rsid w:val="00142CD9"/>
  </w:style>
  <w:style w:type="paragraph" w:customStyle="1" w:styleId="7559F30B0E7E4D6A9AC2D3EBA3239C08">
    <w:name w:val="7559F30B0E7E4D6A9AC2D3EBA3239C08"/>
    <w:rsid w:val="00142CD9"/>
  </w:style>
  <w:style w:type="paragraph" w:customStyle="1" w:styleId="98AE7E57B5464176B61B8156A97A9A70">
    <w:name w:val="98AE7E57B5464176B61B8156A97A9A70"/>
    <w:rsid w:val="00142CD9"/>
  </w:style>
  <w:style w:type="paragraph" w:customStyle="1" w:styleId="6C8E495477474B6881199775F3CC3D9C">
    <w:name w:val="6C8E495477474B6881199775F3CC3D9C"/>
    <w:rsid w:val="00142CD9"/>
  </w:style>
  <w:style w:type="paragraph" w:customStyle="1" w:styleId="081384FDAC2944AC882DC1FE114546D0">
    <w:name w:val="081384FDAC2944AC882DC1FE114546D0"/>
    <w:rsid w:val="00142CD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on Boardroom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Century Gothic">
      <a:majorFont>
        <a:latin typeface="Century Gothic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ion-Auditorium-Staging22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Ion Boardroom" id="{FC33163D-4339-46B1-8EED-24C834239D99}" vid="{B8502691-933B-45FE-8764-BA278511EF2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9A227A-C5E4-4840-A8DC-ADCAA98679B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AF6C6E-4B46-F344-98F3-12D1998E4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\Users\wsoaks\AppData\Roaming\Microsoft\Templates\Employee status report.dotx</Template>
  <TotalTime>0</TotalTime>
  <Pages>2</Pages>
  <Words>235</Words>
  <Characters>1344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2015-07-18T19:34:00Z</dcterms:created>
  <dcterms:modified xsi:type="dcterms:W3CDTF">2015-07-18T19:34:00Z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TC034630639991</vt:lpwstr>
  </property>
</Properties>
</file>